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27DD9" w14:textId="041A0DC9" w:rsidR="00965C8D" w:rsidRDefault="005D1C98">
      <w:pPr>
        <w:pStyle w:val="Sous-titre"/>
      </w:pPr>
      <w:r>
        <w:rPr>
          <w:noProof/>
        </w:rPr>
        <w:drawing>
          <wp:anchor distT="0" distB="0" distL="114300" distR="114300" simplePos="0" relativeHeight="251716608" behindDoc="0" locked="0" layoutInCell="1" allowOverlap="1" wp14:anchorId="5BCEAD63" wp14:editId="5EE161F9">
            <wp:simplePos x="0" y="0"/>
            <wp:positionH relativeFrom="page">
              <wp:posOffset>723900</wp:posOffset>
            </wp:positionH>
            <wp:positionV relativeFrom="page">
              <wp:posOffset>7649210</wp:posOffset>
            </wp:positionV>
            <wp:extent cx="6350414" cy="1819910"/>
            <wp:effectExtent l="0" t="0" r="0" b="8890"/>
            <wp:wrapThrough wrapText="bothSides">
              <wp:wrapPolygon edited="0">
                <wp:start x="0" y="0"/>
                <wp:lineTo x="0" y="21404"/>
                <wp:lineTo x="21514" y="21404"/>
                <wp:lineTo x="21514" y="0"/>
                <wp:lineTo x="0" y="0"/>
              </wp:wrapPolygon>
            </wp:wrapThrough>
            <wp:docPr id="28" name="Image 8" descr="Macintosh HD:Users:giraudfabien:Desktop:Je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iraudfabien:Desktop:Jeunes.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350414"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1E4FF339" wp14:editId="5F3757DE">
            <wp:simplePos x="0" y="0"/>
            <wp:positionH relativeFrom="page">
              <wp:posOffset>4283710</wp:posOffset>
            </wp:positionH>
            <wp:positionV relativeFrom="page">
              <wp:posOffset>5511801</wp:posOffset>
            </wp:positionV>
            <wp:extent cx="2881212" cy="1762760"/>
            <wp:effectExtent l="152400" t="152400" r="167005" b="193040"/>
            <wp:wrapThrough wrapText="bothSides">
              <wp:wrapPolygon edited="0">
                <wp:start x="-762" y="-1867"/>
                <wp:lineTo x="-1143" y="-1245"/>
                <wp:lineTo x="-1143" y="18674"/>
                <wp:lineTo x="-762" y="23654"/>
                <wp:lineTo x="22281" y="23654"/>
                <wp:lineTo x="22662" y="18674"/>
                <wp:lineTo x="22662" y="3735"/>
                <wp:lineTo x="22281" y="-934"/>
                <wp:lineTo x="22281" y="-1867"/>
                <wp:lineTo x="-762" y="-1867"/>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ipe A.jp2"/>
                    <pic:cNvPicPr/>
                  </pic:nvPicPr>
                  <pic:blipFill>
                    <a:blip r:embed="rId9" cstate="print">
                      <a:extLst>
                        <a:ext uri="{28A0092B-C50C-407E-A947-70E740481C1C}">
                          <a14:useLocalDpi xmlns:a14="http://schemas.microsoft.com/office/drawing/2010/main"/>
                        </a:ext>
                      </a:extLst>
                    </a:blip>
                    <a:stretch>
                      <a:fillRect/>
                    </a:stretch>
                  </pic:blipFill>
                  <pic:spPr>
                    <a:xfrm>
                      <a:off x="0" y="0"/>
                      <a:ext cx="2881274" cy="1762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6F6CCDC4" wp14:editId="30B31E9D">
            <wp:simplePos x="0" y="0"/>
            <wp:positionH relativeFrom="page">
              <wp:posOffset>4568190</wp:posOffset>
            </wp:positionH>
            <wp:positionV relativeFrom="page">
              <wp:posOffset>2717800</wp:posOffset>
            </wp:positionV>
            <wp:extent cx="2214880" cy="1661160"/>
            <wp:effectExtent l="0" t="254000" r="45720" b="320040"/>
            <wp:wrapThrough wrapText="bothSides">
              <wp:wrapPolygon edited="0">
                <wp:start x="991" y="-3303"/>
                <wp:lineTo x="991" y="18495"/>
                <wp:lineTo x="14119" y="23780"/>
                <wp:lineTo x="19073" y="25431"/>
                <wp:lineTo x="21550" y="25431"/>
                <wp:lineTo x="21798" y="-2642"/>
                <wp:lineTo x="3963" y="-3303"/>
                <wp:lineTo x="991" y="-3303"/>
              </wp:wrapPolygon>
            </wp:wrapThrough>
            <wp:docPr id="14" name="Image 2" descr="Macintosh HD:Users:giraudfabien: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giraudfabien:Desktop:B.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214880" cy="16611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712512" behindDoc="0" locked="0" layoutInCell="1" allowOverlap="1" wp14:anchorId="50E80FD5" wp14:editId="0176943D">
            <wp:simplePos x="0" y="0"/>
            <wp:positionH relativeFrom="page">
              <wp:posOffset>723900</wp:posOffset>
            </wp:positionH>
            <wp:positionV relativeFrom="page">
              <wp:posOffset>2202180</wp:posOffset>
            </wp:positionV>
            <wp:extent cx="3035674" cy="1506220"/>
            <wp:effectExtent l="330200" t="330200" r="317500" b="347980"/>
            <wp:wrapThrough wrapText="bothSides">
              <wp:wrapPolygon edited="0">
                <wp:start x="19702" y="-4735"/>
                <wp:lineTo x="-2350" y="-4007"/>
                <wp:lineTo x="-2350" y="7649"/>
                <wp:lineTo x="-1446" y="19305"/>
                <wp:lineTo x="-542" y="25133"/>
                <wp:lineTo x="0" y="26226"/>
                <wp:lineTo x="1808" y="26226"/>
                <wp:lineTo x="1988" y="25497"/>
                <wp:lineTo x="5061" y="25133"/>
                <wp:lineTo x="5242" y="25133"/>
                <wp:lineTo x="23679" y="19305"/>
                <wp:lineTo x="21871" y="-4735"/>
                <wp:lineTo x="19702" y="-4735"/>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3-30 à 12.47.45.png"/>
                    <pic:cNvPicPr/>
                  </pic:nvPicPr>
                  <pic:blipFill>
                    <a:blip r:embed="rId11" cstate="print">
                      <a:extLst>
                        <a:ext uri="{28A0092B-C50C-407E-A947-70E740481C1C}">
                          <a14:useLocalDpi xmlns:a14="http://schemas.microsoft.com/office/drawing/2010/main"/>
                        </a:ext>
                      </a:extLst>
                    </a:blip>
                    <a:stretch>
                      <a:fillRect/>
                    </a:stretch>
                  </pic:blipFill>
                  <pic:spPr>
                    <a:xfrm>
                      <a:off x="0" y="0"/>
                      <a:ext cx="3035674" cy="15062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0" distB="0" distL="114300" distR="114300" simplePos="0" relativeHeight="251659264" behindDoc="0" locked="0" layoutInCell="1" allowOverlap="1" wp14:anchorId="715AE4DE" wp14:editId="3574EC63">
                <wp:simplePos x="0" y="0"/>
                <wp:positionH relativeFrom="page">
                  <wp:posOffset>457200</wp:posOffset>
                </wp:positionH>
                <wp:positionV relativeFrom="page">
                  <wp:posOffset>457200</wp:posOffset>
                </wp:positionV>
                <wp:extent cx="6858000" cy="1666240"/>
                <wp:effectExtent l="76200" t="50800" r="76200" b="111760"/>
                <wp:wrapThrough wrapText="bothSides">
                  <wp:wrapPolygon edited="0">
                    <wp:start x="-160" y="-659"/>
                    <wp:lineTo x="-240" y="-659"/>
                    <wp:lineTo x="-240" y="22720"/>
                    <wp:lineTo x="21760" y="22720"/>
                    <wp:lineTo x="21760" y="4610"/>
                    <wp:lineTo x="21680" y="-329"/>
                    <wp:lineTo x="21680" y="-659"/>
                    <wp:lineTo x="-160" y="-659"/>
                  </wp:wrapPolygon>
                </wp:wrapThrough>
                <wp:docPr id="1" name="Rectangle 1"/>
                <wp:cNvGraphicFramePr/>
                <a:graphic xmlns:a="http://schemas.openxmlformats.org/drawingml/2006/main">
                  <a:graphicData uri="http://schemas.microsoft.com/office/word/2010/wordprocessingShape">
                    <wps:wsp>
                      <wps:cNvSpPr/>
                      <wps:spPr>
                        <a:xfrm>
                          <a:off x="0" y="0"/>
                          <a:ext cx="6858000" cy="166624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6pt;margin-top:36pt;width:540pt;height:131.2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" fillcolor="#818b3d [3208]" strokecolor="white [3201]" strokeweight="3pt">
                <v:shadow on="t" opacity="24903f" mv:blur="40000f" origin=",.5" offset="0,20000emu"/>
                <w10:wrap type="through" anchorx="page" anchory="page"/>
              </v:rect>
            </w:pict>
          </mc:Fallback>
        </mc:AlternateContent>
      </w:r>
      <w:r w:rsidR="00446B48">
        <w:rPr>
          <w:noProof/>
        </w:rPr>
        <w:drawing>
          <wp:anchor distT="0" distB="0" distL="114300" distR="114300" simplePos="0" relativeHeight="251708416" behindDoc="0" locked="0" layoutInCell="1" allowOverlap="1" wp14:anchorId="4BAF1F14" wp14:editId="79FEFB46">
            <wp:simplePos x="0" y="0"/>
            <wp:positionH relativeFrom="page">
              <wp:posOffset>615950</wp:posOffset>
            </wp:positionH>
            <wp:positionV relativeFrom="page">
              <wp:posOffset>685800</wp:posOffset>
            </wp:positionV>
            <wp:extent cx="876300" cy="901700"/>
            <wp:effectExtent l="0" t="0" r="12700" b="12700"/>
            <wp:wrapThrough wrapText="bothSides">
              <wp:wrapPolygon edited="0">
                <wp:start x="5635" y="0"/>
                <wp:lineTo x="0" y="1217"/>
                <wp:lineTo x="0" y="14603"/>
                <wp:lineTo x="5009" y="19470"/>
                <wp:lineTo x="8139" y="21296"/>
                <wp:lineTo x="13148" y="21296"/>
                <wp:lineTo x="16278" y="19470"/>
                <wp:lineTo x="21287" y="14603"/>
                <wp:lineTo x="21287" y="1217"/>
                <wp:lineTo x="15652" y="0"/>
                <wp:lineTo x="5635"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P CDB.png"/>
                    <pic:cNvPicPr/>
                  </pic:nvPicPr>
                  <pic:blipFill>
                    <a:blip r:embed="rId12">
                      <a:extLst>
                        <a:ext uri="{28A0092B-C50C-407E-A947-70E740481C1C}">
                          <a14:useLocalDpi xmlns:a14="http://schemas.microsoft.com/office/drawing/2010/main"/>
                        </a:ext>
                      </a:extLst>
                    </a:blip>
                    <a:stretch>
                      <a:fillRect/>
                    </a:stretch>
                  </pic:blipFill>
                  <pic:spPr>
                    <a:xfrm>
                      <a:off x="0" y="0"/>
                      <a:ext cx="876300" cy="901700"/>
                    </a:xfrm>
                    <a:prstGeom prst="rect">
                      <a:avLst/>
                    </a:prstGeom>
                  </pic:spPr>
                </pic:pic>
              </a:graphicData>
            </a:graphic>
          </wp:anchor>
        </w:drawing>
      </w:r>
      <w:r w:rsidR="008E3DAB">
        <w:rPr>
          <w:noProof/>
        </w:rPr>
        <mc:AlternateContent>
          <mc:Choice Requires="wps">
            <w:drawing>
              <wp:anchor distT="0" distB="0" distL="114300" distR="114300" simplePos="0" relativeHeight="251680768" behindDoc="0" locked="0" layoutInCell="1" allowOverlap="1" wp14:anchorId="74054D41" wp14:editId="28EBDE86">
                <wp:simplePos x="0" y="0"/>
                <wp:positionH relativeFrom="page">
                  <wp:posOffset>723900</wp:posOffset>
                </wp:positionH>
                <wp:positionV relativeFrom="page">
                  <wp:posOffset>4203700</wp:posOffset>
                </wp:positionV>
                <wp:extent cx="3230245" cy="4191000"/>
                <wp:effectExtent l="0" t="0" r="0" b="0"/>
                <wp:wrapThrough wrapText="bothSides">
                  <wp:wrapPolygon edited="0">
                    <wp:start x="170" y="0"/>
                    <wp:lineTo x="170" y="21469"/>
                    <wp:lineTo x="21231" y="21469"/>
                    <wp:lineTo x="21231" y="0"/>
                    <wp:lineTo x="170" y="0"/>
                  </wp:wrapPolygon>
                </wp:wrapThrough>
                <wp:docPr id="11" name="Text Box 11"/>
                <wp:cNvGraphicFramePr/>
                <a:graphic xmlns:a="http://schemas.openxmlformats.org/drawingml/2006/main">
                  <a:graphicData uri="http://schemas.microsoft.com/office/word/2010/wordprocessingShape">
                    <wps:wsp>
                      <wps:cNvSpPr txBox="1"/>
                      <wps:spPr>
                        <a:xfrm>
                          <a:off x="0" y="0"/>
                          <a:ext cx="3230245" cy="419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217D6E" w14:textId="2999158E" w:rsidR="005974E5" w:rsidRPr="000E3EDD" w:rsidRDefault="005974E5" w:rsidP="000E3EDD">
                            <w:pPr>
                              <w:spacing w:line="276" w:lineRule="auto"/>
                              <w:jc w:val="both"/>
                              <w:rPr>
                                <w:rFonts w:ascii="Colosseum Medium" w:hAnsi="Colosseum Medium"/>
                                <w:sz w:val="22"/>
                                <w:szCs w:val="22"/>
                              </w:rPr>
                            </w:pPr>
                            <w:r w:rsidRPr="000E3EDD">
                              <w:rPr>
                                <w:rFonts w:ascii="Colosseum Medium" w:hAnsi="Colosseum Medium"/>
                                <w:sz w:val="22"/>
                                <w:szCs w:val="22"/>
                              </w:rPr>
                              <w:t xml:space="preserve">Nous vous invitons à participer à l’assemblée générale ordinaire annuelle de l’association Football de l’Espérance Chartres de Bretagne  qui se tiendra le </w:t>
                            </w:r>
                            <w:r>
                              <w:rPr>
                                <w:rFonts w:ascii="Colosseum Medium" w:hAnsi="Colosseum Medium"/>
                                <w:sz w:val="22"/>
                                <w:szCs w:val="22"/>
                              </w:rPr>
                              <w:t>vendredi 7 juin à 19</w:t>
                            </w:r>
                            <w:r w:rsidRPr="000E3EDD">
                              <w:rPr>
                                <w:rFonts w:ascii="Colosseum Medium" w:hAnsi="Colosseum Medium"/>
                                <w:sz w:val="22"/>
                                <w:szCs w:val="22"/>
                              </w:rPr>
                              <w:t xml:space="preserve">h30 précises </w:t>
                            </w:r>
                            <w:r>
                              <w:rPr>
                                <w:rFonts w:ascii="Colosseum Medium" w:hAnsi="Colosseum Medium"/>
                                <w:sz w:val="22"/>
                                <w:szCs w:val="22"/>
                              </w:rPr>
                              <w:t xml:space="preserve">au Pôle Sud – Atrium – 1 rue de la </w:t>
                            </w:r>
                            <w:proofErr w:type="spellStart"/>
                            <w:r>
                              <w:rPr>
                                <w:rFonts w:ascii="Colosseum Medium" w:hAnsi="Colosseum Medium"/>
                                <w:sz w:val="22"/>
                                <w:szCs w:val="22"/>
                              </w:rPr>
                              <w:t>conterie</w:t>
                            </w:r>
                            <w:proofErr w:type="spellEnd"/>
                            <w:r>
                              <w:rPr>
                                <w:rFonts w:ascii="Colosseum Medium" w:hAnsi="Colosseum Medium"/>
                                <w:sz w:val="22"/>
                                <w:szCs w:val="22"/>
                              </w:rPr>
                              <w:t xml:space="preserve"> 35131 Chartres de Bretagne</w:t>
                            </w:r>
                          </w:p>
                          <w:p w14:paraId="5EDCFAEF"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Emargement de la liste des présents et vérification des mandats</w:t>
                            </w:r>
                          </w:p>
                          <w:p w14:paraId="5E938AE7"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Rapport moral présenté par le Président</w:t>
                            </w:r>
                          </w:p>
                          <w:p w14:paraId="5D4495DC" w14:textId="74AEF540"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Rapport du Secrétaire</w:t>
                            </w:r>
                          </w:p>
                          <w:p w14:paraId="2B35FFE0"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Rapport financier présenté par le Trésorier</w:t>
                            </w:r>
                          </w:p>
                          <w:p w14:paraId="51A5FDE1"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Approbation des différents rapports</w:t>
                            </w:r>
                          </w:p>
                          <w:p w14:paraId="3A5B8310" w14:textId="009A861A"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Quitus de la gestion de l’association</w:t>
                            </w:r>
                          </w:p>
                          <w:p w14:paraId="680981D8"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 xml:space="preserve">Bilan sportif </w:t>
                            </w:r>
                          </w:p>
                          <w:p w14:paraId="4FC724E4"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Bilan des commissions</w:t>
                            </w:r>
                          </w:p>
                          <w:p w14:paraId="25DF2E79" w14:textId="6E0E88A8"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Election des membres du conseil d’administration</w:t>
                            </w:r>
                          </w:p>
                          <w:p w14:paraId="5FD48851" w14:textId="77777777" w:rsidR="005974E5" w:rsidRDefault="005974E5"/>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57pt;margin-top:331pt;width:254.35pt;height:330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" mv:complextextbox="1" filled="f" stroked="f">
                <v:textbox inset=",0,,0">
                  <w:txbxContent>
                    <w:p w14:paraId="3F217D6E" w14:textId="2999158E" w:rsidR="005974E5" w:rsidRPr="000E3EDD" w:rsidRDefault="005974E5" w:rsidP="000E3EDD">
                      <w:pPr>
                        <w:spacing w:line="276" w:lineRule="auto"/>
                        <w:jc w:val="both"/>
                        <w:rPr>
                          <w:rFonts w:ascii="Colosseum Medium" w:hAnsi="Colosseum Medium"/>
                          <w:sz w:val="22"/>
                          <w:szCs w:val="22"/>
                        </w:rPr>
                      </w:pPr>
                      <w:r w:rsidRPr="000E3EDD">
                        <w:rPr>
                          <w:rFonts w:ascii="Colosseum Medium" w:hAnsi="Colosseum Medium"/>
                          <w:sz w:val="22"/>
                          <w:szCs w:val="22"/>
                        </w:rPr>
                        <w:t xml:space="preserve">Nous vous invitons à participer à l’assemblée générale ordinaire annuelle de l’association Football de l’Espérance Chartres de Bretagne  qui se tiendra le </w:t>
                      </w:r>
                      <w:r>
                        <w:rPr>
                          <w:rFonts w:ascii="Colosseum Medium" w:hAnsi="Colosseum Medium"/>
                          <w:sz w:val="22"/>
                          <w:szCs w:val="22"/>
                        </w:rPr>
                        <w:t>vendredi 7 juin à 19</w:t>
                      </w:r>
                      <w:r w:rsidRPr="000E3EDD">
                        <w:rPr>
                          <w:rFonts w:ascii="Colosseum Medium" w:hAnsi="Colosseum Medium"/>
                          <w:sz w:val="22"/>
                          <w:szCs w:val="22"/>
                        </w:rPr>
                        <w:t xml:space="preserve">h30 précises </w:t>
                      </w:r>
                      <w:r>
                        <w:rPr>
                          <w:rFonts w:ascii="Colosseum Medium" w:hAnsi="Colosseum Medium"/>
                          <w:sz w:val="22"/>
                          <w:szCs w:val="22"/>
                        </w:rPr>
                        <w:t xml:space="preserve">au Pôle Sud – Atrium – 1 rue de la </w:t>
                      </w:r>
                      <w:proofErr w:type="spellStart"/>
                      <w:r>
                        <w:rPr>
                          <w:rFonts w:ascii="Colosseum Medium" w:hAnsi="Colosseum Medium"/>
                          <w:sz w:val="22"/>
                          <w:szCs w:val="22"/>
                        </w:rPr>
                        <w:t>conterie</w:t>
                      </w:r>
                      <w:proofErr w:type="spellEnd"/>
                      <w:r>
                        <w:rPr>
                          <w:rFonts w:ascii="Colosseum Medium" w:hAnsi="Colosseum Medium"/>
                          <w:sz w:val="22"/>
                          <w:szCs w:val="22"/>
                        </w:rPr>
                        <w:t xml:space="preserve"> 35131 Chartres de Bretagne</w:t>
                      </w:r>
                    </w:p>
                    <w:p w14:paraId="5EDCFAEF"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Emargement de la liste des présents et vérification des mandats</w:t>
                      </w:r>
                    </w:p>
                    <w:p w14:paraId="5E938AE7"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Rapport moral présenté par le Président</w:t>
                      </w:r>
                    </w:p>
                    <w:p w14:paraId="5D4495DC" w14:textId="74AEF540"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Rapport du Secrétaire</w:t>
                      </w:r>
                    </w:p>
                    <w:p w14:paraId="2B35FFE0"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Rapport financier présenté par le Trésorier</w:t>
                      </w:r>
                    </w:p>
                    <w:p w14:paraId="51A5FDE1"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Approbation des différents rapports</w:t>
                      </w:r>
                    </w:p>
                    <w:p w14:paraId="3A5B8310" w14:textId="009A861A"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Quitus de la gestion de l’association</w:t>
                      </w:r>
                    </w:p>
                    <w:p w14:paraId="680981D8"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 xml:space="preserve">Bilan sportif </w:t>
                      </w:r>
                    </w:p>
                    <w:p w14:paraId="4FC724E4" w14:textId="77777777"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Bilan des commissions</w:t>
                      </w:r>
                    </w:p>
                    <w:p w14:paraId="25DF2E79" w14:textId="6E0E88A8" w:rsidR="005974E5" w:rsidRPr="000E3EDD" w:rsidRDefault="005974E5" w:rsidP="000E3EDD">
                      <w:pPr>
                        <w:numPr>
                          <w:ilvl w:val="0"/>
                          <w:numId w:val="2"/>
                        </w:numPr>
                        <w:spacing w:after="0" w:line="276" w:lineRule="auto"/>
                        <w:jc w:val="both"/>
                        <w:rPr>
                          <w:rFonts w:ascii="Colosseum Medium" w:hAnsi="Colosseum Medium"/>
                          <w:sz w:val="22"/>
                          <w:szCs w:val="22"/>
                        </w:rPr>
                      </w:pPr>
                      <w:r w:rsidRPr="000E3EDD">
                        <w:rPr>
                          <w:rFonts w:ascii="Colosseum Medium" w:hAnsi="Colosseum Medium"/>
                          <w:sz w:val="22"/>
                          <w:szCs w:val="22"/>
                        </w:rPr>
                        <w:t>Election des membres du conseil d’administration</w:t>
                      </w:r>
                    </w:p>
                    <w:p w14:paraId="5FD48851" w14:textId="77777777" w:rsidR="005974E5" w:rsidRDefault="005974E5"/>
                  </w:txbxContent>
                </v:textbox>
                <w10:wrap type="through" anchorx="page" anchory="page"/>
              </v:shape>
            </w:pict>
          </mc:Fallback>
        </mc:AlternateContent>
      </w:r>
      <w:r w:rsidR="00431E47">
        <w:rPr>
          <w:noProof/>
        </w:rPr>
        <mc:AlternateContent>
          <mc:Choice Requires="wps">
            <w:drawing>
              <wp:anchor distT="0" distB="0" distL="114300" distR="114300" simplePos="0" relativeHeight="251677696" behindDoc="0" locked="0" layoutInCell="1" allowOverlap="1" wp14:anchorId="47DB3D89" wp14:editId="3B5E966A">
                <wp:simplePos x="0" y="0"/>
                <wp:positionH relativeFrom="page">
                  <wp:posOffset>469900</wp:posOffset>
                </wp:positionH>
                <wp:positionV relativeFrom="page">
                  <wp:posOffset>1352550</wp:posOffset>
                </wp:positionV>
                <wp:extent cx="6858000" cy="342900"/>
                <wp:effectExtent l="0" t="0" r="0" b="12700"/>
                <wp:wrapThrough wrapText="bothSides">
                  <wp:wrapPolygon edited="0">
                    <wp:start x="0" y="0"/>
                    <wp:lineTo x="0" y="20800"/>
                    <wp:lineTo x="21520" y="20800"/>
                    <wp:lineTo x="2152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90FAE" w14:textId="77777777" w:rsidR="005974E5" w:rsidRDefault="005974E5">
                            <w:pPr>
                              <w:pStyle w:val="Sous-titre"/>
                            </w:pPr>
                            <w:r>
                              <w:t>ESPERANCE CHARTRES DE BRETAGNE – ASSOCIATION FOOTBALL</w:t>
                            </w:r>
                          </w:p>
                          <w:p w14:paraId="3E7B6D3D" w14:textId="77777777" w:rsidR="005974E5" w:rsidRDefault="005974E5">
                            <w:pPr>
                              <w:pStyle w:val="Sous-titre"/>
                            </w:pPr>
                            <w:r>
                              <w:t>Complexe Rémy BERRANGER – 35131 CHARTRES DE BRETAGNE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37pt;margin-top:106.5pt;width:540pt;height:27pt;z-index:251677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" filled="f" stroked="f">
                <v:textbox inset="0,0,0,0">
                  <w:txbxContent>
                    <w:p w14:paraId="4A190FAE" w14:textId="77777777" w:rsidR="005974E5" w:rsidRDefault="005974E5">
                      <w:pPr>
                        <w:pStyle w:val="Sous-titre"/>
                      </w:pPr>
                      <w:r>
                        <w:t>ESPERANCE CHARTRES DE BRETAGNE – ASSOCIATION FOOTBALL</w:t>
                      </w:r>
                    </w:p>
                    <w:p w14:paraId="3E7B6D3D" w14:textId="77777777" w:rsidR="005974E5" w:rsidRDefault="005974E5">
                      <w:pPr>
                        <w:pStyle w:val="Sous-titre"/>
                      </w:pPr>
                      <w:r>
                        <w:t>Complexe Rémy BERRANGER – 35131 CHARTRES DE BRETAGNE</w:t>
                      </w:r>
                    </w:p>
                  </w:txbxContent>
                </v:textbox>
                <w10:wrap type="through" anchorx="page" anchory="page"/>
              </v:shape>
            </w:pict>
          </mc:Fallback>
        </mc:AlternateContent>
      </w:r>
      <w:r w:rsidR="00431E47">
        <w:rPr>
          <w:noProof/>
        </w:rPr>
        <mc:AlternateContent>
          <mc:Choice Requires="wps">
            <w:drawing>
              <wp:anchor distT="0" distB="0" distL="114300" distR="114300" simplePos="0" relativeHeight="251675648" behindDoc="0" locked="0" layoutInCell="1" allowOverlap="1" wp14:anchorId="334C8610" wp14:editId="00286D14">
                <wp:simplePos x="0" y="0"/>
                <wp:positionH relativeFrom="page">
                  <wp:posOffset>457200</wp:posOffset>
                </wp:positionH>
                <wp:positionV relativeFrom="page">
                  <wp:posOffset>685800</wp:posOffset>
                </wp:positionV>
                <wp:extent cx="6858000" cy="736600"/>
                <wp:effectExtent l="0" t="0" r="0" b="0"/>
                <wp:wrapThrough wrapText="bothSides">
                  <wp:wrapPolygon edited="0">
                    <wp:start x="0" y="0"/>
                    <wp:lineTo x="0" y="20855"/>
                    <wp:lineTo x="21520" y="20855"/>
                    <wp:lineTo x="2152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736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85CD7" w14:textId="77777777" w:rsidR="005974E5" w:rsidRDefault="005974E5">
                            <w:pPr>
                              <w:pStyle w:val="Titre"/>
                            </w:pPr>
                            <w:r>
                              <w:t xml:space="preserve">ASSEMBLEE GENERALE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36pt;margin-top:54pt;width:540pt;height:58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" filled="f" stroked="f">
                <v:textbox inset="0,0,0,0">
                  <w:txbxContent>
                    <w:p w14:paraId="35B85CD7" w14:textId="77777777" w:rsidR="005974E5" w:rsidRDefault="005974E5">
                      <w:pPr>
                        <w:pStyle w:val="Titre"/>
                      </w:pPr>
                      <w:r>
                        <w:t xml:space="preserve">ASSEMBLEE GENERALE </w:t>
                      </w:r>
                    </w:p>
                  </w:txbxContent>
                </v:textbox>
                <w10:wrap type="through" anchorx="page" anchory="page"/>
              </v:shape>
            </w:pict>
          </mc:Fallback>
        </mc:AlternateContent>
      </w:r>
      <w:r w:rsidR="00431E47">
        <w:br w:type="page"/>
      </w:r>
      <w:r w:rsidR="001952D4">
        <w:rPr>
          <w:noProof/>
        </w:rPr>
        <w:lastRenderedPageBreak/>
        <w:drawing>
          <wp:anchor distT="0" distB="0" distL="114300" distR="114300" simplePos="0" relativeHeight="251717632" behindDoc="0" locked="0" layoutInCell="1" allowOverlap="1" wp14:anchorId="768F881F" wp14:editId="4A096542">
            <wp:simplePos x="0" y="0"/>
            <wp:positionH relativeFrom="page">
              <wp:posOffset>4632960</wp:posOffset>
            </wp:positionH>
            <wp:positionV relativeFrom="page">
              <wp:posOffset>3439160</wp:posOffset>
            </wp:positionV>
            <wp:extent cx="2406595" cy="1153160"/>
            <wp:effectExtent l="0" t="254000" r="57785" b="320040"/>
            <wp:wrapThrough wrapText="bothSides">
              <wp:wrapPolygon edited="0">
                <wp:start x="1140" y="-4758"/>
                <wp:lineTo x="1140" y="19031"/>
                <wp:lineTo x="18698" y="26167"/>
                <wp:lineTo x="18926" y="27119"/>
                <wp:lineTo x="21435" y="27119"/>
                <wp:lineTo x="21891" y="-3806"/>
                <wp:lineTo x="4333" y="-4758"/>
                <wp:lineTo x="1140" y="-4758"/>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 d'administration.jpg"/>
                    <pic:cNvPicPr/>
                  </pic:nvPicPr>
                  <pic:blipFill>
                    <a:blip r:embed="rId13" cstate="print">
                      <a:extLst>
                        <a:ext uri="{28A0092B-C50C-407E-A947-70E740481C1C}">
                          <a14:useLocalDpi xmlns:a14="http://schemas.microsoft.com/office/drawing/2010/main"/>
                        </a:ext>
                      </a:extLst>
                    </a:blip>
                    <a:stretch>
                      <a:fillRect/>
                    </a:stretch>
                  </pic:blipFill>
                  <pic:spPr>
                    <a:xfrm>
                      <a:off x="0" y="0"/>
                      <a:ext cx="2406595" cy="11531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3B8B1DB0" wp14:editId="5C069675">
            <wp:simplePos x="0" y="0"/>
            <wp:positionH relativeFrom="page">
              <wp:posOffset>687070</wp:posOffset>
            </wp:positionH>
            <wp:positionV relativeFrom="page">
              <wp:posOffset>5352415</wp:posOffset>
            </wp:positionV>
            <wp:extent cx="2640330" cy="1495425"/>
            <wp:effectExtent l="0" t="0" r="1270" b="3175"/>
            <wp:wrapThrough wrapText="bothSides">
              <wp:wrapPolygon edited="0">
                <wp:start x="0" y="0"/>
                <wp:lineTo x="0" y="21279"/>
                <wp:lineTo x="21403" y="21279"/>
                <wp:lineTo x="21403" y="0"/>
                <wp:lineTo x="0" y="0"/>
              </wp:wrapPolygon>
            </wp:wrapThrough>
            <wp:docPr id="24" name="Image 4" descr="Macintosh HD:Users:giraudfabien:Desktop:Capture d’écran 2019-01-24 à 09.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iraudfabien:Desktop:Capture d’écran 2019-01-24 à 09.50.20.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403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5BF17AD" wp14:editId="02235BD3">
            <wp:simplePos x="0" y="0"/>
            <wp:positionH relativeFrom="page">
              <wp:posOffset>4632960</wp:posOffset>
            </wp:positionH>
            <wp:positionV relativeFrom="page">
              <wp:posOffset>7411085</wp:posOffset>
            </wp:positionV>
            <wp:extent cx="2174240" cy="1630680"/>
            <wp:effectExtent l="0" t="254000" r="60960" b="299720"/>
            <wp:wrapThrough wrapText="bothSides">
              <wp:wrapPolygon edited="0">
                <wp:start x="1009" y="-3364"/>
                <wp:lineTo x="1009" y="18841"/>
                <wp:lineTo x="17159" y="24224"/>
                <wp:lineTo x="18925" y="25234"/>
                <wp:lineTo x="21701" y="25234"/>
                <wp:lineTo x="21953" y="-2692"/>
                <wp:lineTo x="4542" y="-3364"/>
                <wp:lineTo x="1009" y="-3364"/>
              </wp:wrapPolygon>
            </wp:wrapThrough>
            <wp:docPr id="23" name="Image 3" descr="Macintosh HD:Users:giraudfabien:Desktop:P102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giraudfabien:Desktop:P102437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74240" cy="16306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5974E5">
        <w:rPr>
          <w:noProof/>
        </w:rPr>
        <mc:AlternateContent>
          <mc:Choice Requires="wps">
            <w:drawing>
              <wp:anchor distT="0" distB="0" distL="114300" distR="114300" simplePos="0" relativeHeight="251697152" behindDoc="0" locked="0" layoutInCell="1" allowOverlap="1" wp14:anchorId="2A28362D" wp14:editId="3634D510">
                <wp:simplePos x="0" y="0"/>
                <wp:positionH relativeFrom="page">
                  <wp:posOffset>3413760</wp:posOffset>
                </wp:positionH>
                <wp:positionV relativeFrom="page">
                  <wp:posOffset>965200</wp:posOffset>
                </wp:positionV>
                <wp:extent cx="3597910" cy="320040"/>
                <wp:effectExtent l="0" t="0" r="0" b="10160"/>
                <wp:wrapTight wrapText="bothSides">
                  <wp:wrapPolygon edited="0">
                    <wp:start x="152" y="0"/>
                    <wp:lineTo x="152" y="20571"/>
                    <wp:lineTo x="21348" y="20571"/>
                    <wp:lineTo x="21348" y="0"/>
                    <wp:lineTo x="152"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670542" w14:textId="33F1F96C" w:rsidR="005974E5" w:rsidRDefault="005974E5">
                            <w:pPr>
                              <w:pStyle w:val="Titre1"/>
                            </w:pPr>
                            <w:r>
                              <w:t>VOTE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268.8pt;margin-top:76pt;width:283.3pt;height:25.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" filled="f" stroked="f">
                <v:textbox inset=",0,,0">
                  <w:txbxContent>
                    <w:p w14:paraId="15670542" w14:textId="33F1F96C" w:rsidR="005974E5" w:rsidRDefault="005974E5">
                      <w:pPr>
                        <w:pStyle w:val="Titre1"/>
                      </w:pPr>
                      <w:r>
                        <w:t>VOTE</w:t>
                      </w:r>
                    </w:p>
                  </w:txbxContent>
                </v:textbox>
                <w10:wrap type="tight" anchorx="page" anchory="page"/>
              </v:shape>
            </w:pict>
          </mc:Fallback>
        </mc:AlternateContent>
      </w:r>
      <w:r w:rsidR="005974E5">
        <w:rPr>
          <w:noProof/>
        </w:rPr>
        <w:drawing>
          <wp:anchor distT="0" distB="0" distL="114300" distR="114300" simplePos="0" relativeHeight="251711488" behindDoc="0" locked="0" layoutInCell="1" allowOverlap="1" wp14:anchorId="43782B5C" wp14:editId="0F0F5853">
            <wp:simplePos x="0" y="0"/>
            <wp:positionH relativeFrom="page">
              <wp:posOffset>787400</wp:posOffset>
            </wp:positionH>
            <wp:positionV relativeFrom="page">
              <wp:posOffset>1016635</wp:posOffset>
            </wp:positionV>
            <wp:extent cx="2203450" cy="1245235"/>
            <wp:effectExtent l="330200" t="279400" r="260350" b="304165"/>
            <wp:wrapThrough wrapText="bothSides">
              <wp:wrapPolygon edited="0">
                <wp:start x="18923" y="-4847"/>
                <wp:lineTo x="-3237" y="-3965"/>
                <wp:lineTo x="-2988" y="10134"/>
                <wp:lineTo x="-1743" y="19386"/>
                <wp:lineTo x="-996" y="26435"/>
                <wp:lineTo x="3237" y="26435"/>
                <wp:lineTo x="3486" y="25554"/>
                <wp:lineTo x="14690" y="24233"/>
                <wp:lineTo x="14939" y="24233"/>
                <wp:lineTo x="23903" y="17183"/>
                <wp:lineTo x="22160" y="-4847"/>
                <wp:lineTo x="18923" y="-4847"/>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881.jpg"/>
                    <pic:cNvPicPr/>
                  </pic:nvPicPr>
                  <pic:blipFill>
                    <a:blip r:embed="rId16">
                      <a:extLst>
                        <a:ext uri="{28A0092B-C50C-407E-A947-70E740481C1C}">
                          <a14:useLocalDpi xmlns:a14="http://schemas.microsoft.com/office/drawing/2010/main"/>
                        </a:ext>
                      </a:extLst>
                    </a:blip>
                    <a:stretch>
                      <a:fillRect/>
                    </a:stretch>
                  </pic:blipFill>
                  <pic:spPr>
                    <a:xfrm>
                      <a:off x="0" y="0"/>
                      <a:ext cx="2203450" cy="12452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700A4">
        <w:rPr>
          <w:noProof/>
        </w:rPr>
        <mc:AlternateContent>
          <mc:Choice Requires="wps">
            <w:drawing>
              <wp:anchor distT="0" distB="0" distL="114300" distR="114300" simplePos="0" relativeHeight="251703296" behindDoc="0" locked="0" layoutInCell="0" allowOverlap="1" wp14:anchorId="705724E1" wp14:editId="5D8EB29B">
                <wp:simplePos x="0" y="0"/>
                <wp:positionH relativeFrom="page">
                  <wp:posOffset>3403600</wp:posOffset>
                </wp:positionH>
                <wp:positionV relativeFrom="page">
                  <wp:posOffset>5588000</wp:posOffset>
                </wp:positionV>
                <wp:extent cx="3593465" cy="1358900"/>
                <wp:effectExtent l="0" t="0" r="0" b="12700"/>
                <wp:wrapTight wrapText="bothSides">
                  <wp:wrapPolygon edited="0">
                    <wp:start x="153" y="0"/>
                    <wp:lineTo x="153" y="21398"/>
                    <wp:lineTo x="21222" y="21398"/>
                    <wp:lineTo x="21222" y="0"/>
                    <wp:lineTo x="153"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86C2BA" w14:textId="2E75CCD3" w:rsidR="005974E5" w:rsidRPr="000E3EDD" w:rsidRDefault="005974E5" w:rsidP="0005412A">
                            <w:pPr>
                              <w:jc w:val="both"/>
                              <w:rPr>
                                <w:rFonts w:ascii="Colosseum Medium" w:hAnsi="Colosseum Medium"/>
                                <w:sz w:val="22"/>
                                <w:szCs w:val="22"/>
                              </w:rPr>
                            </w:pPr>
                            <w:r w:rsidRPr="000E3EDD">
                              <w:rPr>
                                <w:rFonts w:ascii="Colosseum Medium" w:hAnsi="Colosseum Medium"/>
                                <w:sz w:val="22"/>
                                <w:szCs w:val="22"/>
                              </w:rPr>
                              <w:t>Seuls les membres à jour de leur cotisation peuvent participer au vote à l’assemblée générale. En cas d’impossibilité de participer, il vous est possible d’être représenté par un autre membre qui ne pourra pas présenter plus de quatre procurations. Le mandataire devra être muni du ou des pouvoirs écrits.</w:t>
                            </w:r>
                          </w:p>
                          <w:p w14:paraId="63F75E9D" w14:textId="2AF6AA87" w:rsidR="005974E5" w:rsidRDefault="005974E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268pt;margin-top:440pt;width:282.95pt;height:107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" mv:complextextbox="1" o:allowincell="f" filled="f" stroked="f">
                <v:textbox inset=",0,,0">
                  <w:txbxContent>
                    <w:p w14:paraId="0A86C2BA" w14:textId="2E75CCD3" w:rsidR="005974E5" w:rsidRPr="000E3EDD" w:rsidRDefault="005974E5" w:rsidP="0005412A">
                      <w:pPr>
                        <w:jc w:val="both"/>
                        <w:rPr>
                          <w:rFonts w:ascii="Colosseum Medium" w:hAnsi="Colosseum Medium"/>
                          <w:sz w:val="22"/>
                          <w:szCs w:val="22"/>
                        </w:rPr>
                      </w:pPr>
                      <w:r w:rsidRPr="000E3EDD">
                        <w:rPr>
                          <w:rFonts w:ascii="Colosseum Medium" w:hAnsi="Colosseum Medium"/>
                          <w:sz w:val="22"/>
                          <w:szCs w:val="22"/>
                        </w:rPr>
                        <w:t>Seuls les membres à jour de leur cotisation peuvent participer au vote à l’assemblée générale. En cas d’impossibilité de participer, il vous est possible d’être représenté par un autre membre qui ne pourra pas présenter plus de quatre procurations. Le mandataire devra être muni du ou des pouvoirs écrits.</w:t>
                      </w:r>
                    </w:p>
                    <w:p w14:paraId="63F75E9D" w14:textId="2AF6AA87" w:rsidR="005974E5" w:rsidRDefault="005974E5"/>
                  </w:txbxContent>
                </v:textbox>
                <w10:wrap type="tight" anchorx="page" anchory="page"/>
              </v:shape>
            </w:pict>
          </mc:Fallback>
        </mc:AlternateContent>
      </w:r>
      <w:r w:rsidR="00E700A4">
        <w:rPr>
          <w:noProof/>
        </w:rPr>
        <mc:AlternateContent>
          <mc:Choice Requires="wps">
            <w:drawing>
              <wp:anchor distT="0" distB="0" distL="114300" distR="114300" simplePos="0" relativeHeight="251698176" behindDoc="0" locked="0" layoutInCell="0" allowOverlap="1" wp14:anchorId="6CD3C560" wp14:editId="60A480E1">
                <wp:simplePos x="0" y="0"/>
                <wp:positionH relativeFrom="page">
                  <wp:posOffset>3416300</wp:posOffset>
                </wp:positionH>
                <wp:positionV relativeFrom="page">
                  <wp:posOffset>1285240</wp:posOffset>
                </wp:positionV>
                <wp:extent cx="3695700" cy="1571625"/>
                <wp:effectExtent l="0" t="0" r="0" b="3175"/>
                <wp:wrapTight wrapText="bothSides">
                  <wp:wrapPolygon edited="0">
                    <wp:start x="148" y="0"/>
                    <wp:lineTo x="148" y="21295"/>
                    <wp:lineTo x="21229" y="21295"/>
                    <wp:lineTo x="21229" y="0"/>
                    <wp:lineTo x="148"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11B3D0" w14:textId="6A56496D" w:rsidR="005974E5" w:rsidRPr="000E3EDD" w:rsidRDefault="005974E5" w:rsidP="008E3DAB">
                            <w:pPr>
                              <w:jc w:val="both"/>
                              <w:rPr>
                                <w:rFonts w:ascii="Colosseum Medium" w:hAnsi="Colosseum Medium"/>
                                <w:sz w:val="22"/>
                                <w:szCs w:val="22"/>
                              </w:rPr>
                            </w:pPr>
                            <w:r w:rsidRPr="000E3EDD">
                              <w:rPr>
                                <w:rFonts w:ascii="Colosseum Medium" w:hAnsi="Colosseum Medium"/>
                                <w:sz w:val="22"/>
                                <w:szCs w:val="22"/>
                              </w:rPr>
                              <w:t>Conformément aux statuts les résolutions de l’assemblée générale prises à la majorité simple sont valables quel que soit le nombre de suffrages exprimés sauf en ce qui concerne les modifications statutaires. Les votes ont lieu à main levée. Toutefois, à la demande d’un membre adhérent, le vote aura lieu à bulletin secret.</w:t>
                            </w:r>
                          </w:p>
                          <w:p w14:paraId="64F1F491" w14:textId="67806B4C" w:rsidR="005974E5" w:rsidRDefault="005974E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269pt;margin-top:101.2pt;width:291pt;height:123.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" mv:complextextbox="1" o:allowincell="f" filled="f" stroked="f">
                <v:textbox inset=",0,,0">
                  <w:txbxContent>
                    <w:p w14:paraId="7711B3D0" w14:textId="6A56496D" w:rsidR="005974E5" w:rsidRPr="000E3EDD" w:rsidRDefault="005974E5" w:rsidP="008E3DAB">
                      <w:pPr>
                        <w:jc w:val="both"/>
                        <w:rPr>
                          <w:rFonts w:ascii="Colosseum Medium" w:hAnsi="Colosseum Medium"/>
                          <w:sz w:val="22"/>
                          <w:szCs w:val="22"/>
                        </w:rPr>
                      </w:pPr>
                      <w:r w:rsidRPr="000E3EDD">
                        <w:rPr>
                          <w:rFonts w:ascii="Colosseum Medium" w:hAnsi="Colosseum Medium"/>
                          <w:sz w:val="22"/>
                          <w:szCs w:val="22"/>
                        </w:rPr>
                        <w:t>Conformément aux statuts les résolutions de l’assemblée générale prises à la majorité simple sont valables quel que soit le nombre de suffrages exprimés sauf en ce qui concerne les modifications statutaires. Les votes ont lieu à main levée. Toutefois, à la demande d’un membre adhérent, le vote aura lieu à bulletin secret.</w:t>
                      </w:r>
                    </w:p>
                    <w:p w14:paraId="64F1F491" w14:textId="67806B4C" w:rsidR="005974E5" w:rsidRDefault="005974E5"/>
                  </w:txbxContent>
                </v:textbox>
                <w10:wrap type="tight" anchorx="page" anchory="page"/>
              </v:shape>
            </w:pict>
          </mc:Fallback>
        </mc:AlternateContent>
      </w:r>
      <w:r w:rsidR="0005412A">
        <w:rPr>
          <w:noProof/>
        </w:rPr>
        <mc:AlternateContent>
          <mc:Choice Requires="wps">
            <w:drawing>
              <wp:anchor distT="0" distB="0" distL="114300" distR="114300" simplePos="0" relativeHeight="251701248" behindDoc="0" locked="0" layoutInCell="0" allowOverlap="1" wp14:anchorId="47BC73D9" wp14:editId="473508B9">
                <wp:simplePos x="0" y="0"/>
                <wp:positionH relativeFrom="page">
                  <wp:posOffset>787400</wp:posOffset>
                </wp:positionH>
                <wp:positionV relativeFrom="page">
                  <wp:posOffset>3543299</wp:posOffset>
                </wp:positionV>
                <wp:extent cx="3597910" cy="1348105"/>
                <wp:effectExtent l="0" t="0" r="0" b="23495"/>
                <wp:wrapTight wrapText="bothSides">
                  <wp:wrapPolygon edited="0">
                    <wp:start x="152" y="0"/>
                    <wp:lineTo x="152" y="21569"/>
                    <wp:lineTo x="21196" y="21569"/>
                    <wp:lineTo x="21348" y="0"/>
                    <wp:lineTo x="152" y="0"/>
                  </wp:wrapPolygon>
                </wp:wrapTight>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94479F3" w14:textId="01ECE773" w:rsidR="005974E5" w:rsidRPr="000E3EDD" w:rsidRDefault="005974E5" w:rsidP="0005412A">
                            <w:pPr>
                              <w:spacing w:after="0" w:line="240" w:lineRule="auto"/>
                              <w:jc w:val="both"/>
                              <w:rPr>
                                <w:rFonts w:ascii="Colosseum Medium" w:hAnsi="Colosseum Medium"/>
                                <w:sz w:val="22"/>
                                <w:szCs w:val="22"/>
                              </w:rPr>
                            </w:pPr>
                            <w:r w:rsidRPr="000E3EDD">
                              <w:rPr>
                                <w:rFonts w:ascii="Colosseum Medium" w:hAnsi="Colosseum Medium"/>
                                <w:sz w:val="22"/>
                                <w:szCs w:val="22"/>
                              </w:rPr>
                              <w:t>Tout membre actif de 16 ans au moins, pratiquant ou dirigeant, adhérent à l’association depuis plus de 6 mois au moins au jour de l’élection et ne percevant, à raison d’activités sportives exercées au titre de dirigeant, organisateur, membre joueur ou athlète, aucune rémunération de l’association ou d’un tiers quelconque. Tout membre passif ayant des enfants de moins de 16 ans (1 vote par famille)</w:t>
                            </w:r>
                          </w:p>
                          <w:p w14:paraId="0D5C7139" w14:textId="44B5193B" w:rsidR="005974E5" w:rsidRDefault="005974E5">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62pt;margin-top:279pt;width:283.3pt;height:106.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" mv:complextextbox="1" o:allowincell="f" filled="f" stroked="f">
                <v:textbox inset=",0,,0">
                  <w:txbxContent>
                    <w:p w14:paraId="694479F3" w14:textId="01ECE773" w:rsidR="005974E5" w:rsidRPr="000E3EDD" w:rsidRDefault="005974E5" w:rsidP="0005412A">
                      <w:pPr>
                        <w:spacing w:after="0" w:line="240" w:lineRule="auto"/>
                        <w:jc w:val="both"/>
                        <w:rPr>
                          <w:rFonts w:ascii="Colosseum Medium" w:hAnsi="Colosseum Medium"/>
                          <w:sz w:val="22"/>
                          <w:szCs w:val="22"/>
                        </w:rPr>
                      </w:pPr>
                      <w:r w:rsidRPr="000E3EDD">
                        <w:rPr>
                          <w:rFonts w:ascii="Colosseum Medium" w:hAnsi="Colosseum Medium"/>
                          <w:sz w:val="22"/>
                          <w:szCs w:val="22"/>
                        </w:rPr>
                        <w:t>Tout membre actif de 16 ans au moins, pratiquant ou dirigeant, adhérent à l’association depuis plus de 6 mois au moins au jour de l’élection et ne percevant, à raison d’activités sportives exercées au titre de dirigeant, organisateur, membre joueur ou athlète, aucune rémunération de l’association ou d’un tiers quelconque. Tout membre passif ayant des enfants de moins de 16 ans (1 vote par famille)</w:t>
                      </w:r>
                    </w:p>
                    <w:p w14:paraId="0D5C7139" w14:textId="44B5193B" w:rsidR="005974E5" w:rsidRDefault="005974E5">
                      <w:pPr>
                        <w:jc w:val="right"/>
                      </w:pPr>
                    </w:p>
                  </w:txbxContent>
                </v:textbox>
                <w10:wrap type="tight" anchorx="page" anchory="page"/>
              </v:shape>
            </w:pict>
          </mc:Fallback>
        </mc:AlternateContent>
      </w:r>
      <w:r w:rsidR="00431E47">
        <w:rPr>
          <w:noProof/>
        </w:rPr>
        <mc:AlternateContent>
          <mc:Choice Requires="wps">
            <w:drawing>
              <wp:anchor distT="0" distB="0" distL="114300" distR="114300" simplePos="0" relativeHeight="251702272" behindDoc="0" locked="0" layoutInCell="1" allowOverlap="1" wp14:anchorId="7581BF87" wp14:editId="6505726E">
                <wp:simplePos x="0" y="0"/>
                <wp:positionH relativeFrom="page">
                  <wp:posOffset>3412490</wp:posOffset>
                </wp:positionH>
                <wp:positionV relativeFrom="page">
                  <wp:posOffset>5253990</wp:posOffset>
                </wp:positionV>
                <wp:extent cx="3593465" cy="320040"/>
                <wp:effectExtent l="0" t="0" r="0" b="10160"/>
                <wp:wrapTight wrapText="bothSides">
                  <wp:wrapPolygon edited="0">
                    <wp:start x="153" y="0"/>
                    <wp:lineTo x="153" y="20571"/>
                    <wp:lineTo x="21222" y="20571"/>
                    <wp:lineTo x="21222" y="0"/>
                    <wp:lineTo x="153"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D57B28" w14:textId="0921BEB8" w:rsidR="005974E5" w:rsidRDefault="005974E5">
                            <w:pPr>
                              <w:pStyle w:val="Titre1"/>
                            </w:pPr>
                            <w:r>
                              <w:t>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left:0;text-align:left;margin-left:268.7pt;margin-top:413.7pt;width:282.95pt;height:25.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" filled="f" stroked="f">
                <v:textbox inset=",0,,0">
                  <w:txbxContent>
                    <w:p w14:paraId="27D57B28" w14:textId="0921BEB8" w:rsidR="005974E5" w:rsidRDefault="005974E5">
                      <w:pPr>
                        <w:pStyle w:val="Titre1"/>
                      </w:pPr>
                      <w:r>
                        <w:t>INFORMATION</w:t>
                      </w:r>
                    </w:p>
                  </w:txbxContent>
                </v:textbox>
                <w10:wrap type="tight" anchorx="page" anchory="page"/>
              </v:shape>
            </w:pict>
          </mc:Fallback>
        </mc:AlternateContent>
      </w:r>
      <w:r w:rsidR="00431E47">
        <w:rPr>
          <w:noProof/>
        </w:rPr>
        <mc:AlternateContent>
          <mc:Choice Requires="wps">
            <w:drawing>
              <wp:anchor distT="0" distB="0" distL="114300" distR="114300" simplePos="0" relativeHeight="251704320" behindDoc="0" locked="0" layoutInCell="1" allowOverlap="1" wp14:anchorId="4D86EE93" wp14:editId="0BD79489">
                <wp:simplePos x="0" y="0"/>
                <wp:positionH relativeFrom="page">
                  <wp:posOffset>787400</wp:posOffset>
                </wp:positionH>
                <wp:positionV relativeFrom="page">
                  <wp:posOffset>7332980</wp:posOffset>
                </wp:positionV>
                <wp:extent cx="3593465" cy="320040"/>
                <wp:effectExtent l="0" t="0" r="0" b="1016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23EFF1" w14:textId="6DB33D3F" w:rsidR="005974E5" w:rsidRDefault="005974E5">
                            <w:pPr>
                              <w:pStyle w:val="Titre1"/>
                              <w:jc w:val="right"/>
                            </w:pPr>
                            <w:r>
                              <w:t>INFORMATION (suite)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4" type="#_x0000_t202" style="position:absolute;left:0;text-align:left;margin-left:62pt;margin-top:577.4pt;width:282.95pt;height:25.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" filled="f" stroked="f">
                <v:textbox inset=",0,,0">
                  <w:txbxContent>
                    <w:p w14:paraId="2023EFF1" w14:textId="6DB33D3F" w:rsidR="005974E5" w:rsidRDefault="005974E5">
                      <w:pPr>
                        <w:pStyle w:val="Titre1"/>
                        <w:jc w:val="right"/>
                      </w:pPr>
                      <w:r>
                        <w:t>INFORMATION (suite)</w:t>
                      </w:r>
                    </w:p>
                  </w:txbxContent>
                </v:textbox>
                <w10:wrap anchorx="page" anchory="page"/>
              </v:shape>
            </w:pict>
          </mc:Fallback>
        </mc:AlternateContent>
      </w:r>
      <w:r w:rsidR="00431E47">
        <w:rPr>
          <w:noProof/>
        </w:rPr>
        <mc:AlternateContent>
          <mc:Choice Requires="wps">
            <w:drawing>
              <wp:anchor distT="0" distB="0" distL="114300" distR="114300" simplePos="0" relativeHeight="251705344" behindDoc="0" locked="0" layoutInCell="0" allowOverlap="1" wp14:anchorId="3361509A" wp14:editId="6948190D">
                <wp:simplePos x="0" y="0"/>
                <wp:positionH relativeFrom="page">
                  <wp:posOffset>787400</wp:posOffset>
                </wp:positionH>
                <wp:positionV relativeFrom="page">
                  <wp:posOffset>7632700</wp:posOffset>
                </wp:positionV>
                <wp:extent cx="3593465" cy="1574800"/>
                <wp:effectExtent l="0" t="0" r="0" b="0"/>
                <wp:wrapTight wrapText="bothSides">
                  <wp:wrapPolygon edited="0">
                    <wp:start x="153" y="0"/>
                    <wp:lineTo x="153" y="21252"/>
                    <wp:lineTo x="21222" y="21252"/>
                    <wp:lineTo x="21222" y="0"/>
                    <wp:lineTo x="153"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24811E2" w14:textId="45F2E31B" w:rsidR="005974E5" w:rsidRPr="000E3EDD" w:rsidRDefault="005974E5">
                            <w:pPr>
                              <w:jc w:val="right"/>
                              <w:rPr>
                                <w:rFonts w:ascii="Colosseum Medium" w:hAnsi="Colosseum Medium"/>
                              </w:rPr>
                            </w:pPr>
                            <w:r w:rsidRPr="000E3EDD">
                              <w:rPr>
                                <w:rFonts w:ascii="Colosseum Medium" w:hAnsi="Colosseum Medium"/>
                              </w:rPr>
                              <w:t xml:space="preserve">Le document à remplir pour le pouvoir est </w:t>
                            </w:r>
                            <w:r>
                              <w:rPr>
                                <w:rFonts w:ascii="Colosseum Medium" w:hAnsi="Colosseum Medium"/>
                              </w:rPr>
                              <w:t xml:space="preserve">disponible sur le site dans la rubrique document </w:t>
                            </w:r>
                          </w:p>
                          <w:p w14:paraId="0DF5EBAE" w14:textId="65FD4FB2" w:rsidR="005974E5" w:rsidRPr="000E3EDD" w:rsidRDefault="005974E5">
                            <w:pPr>
                              <w:jc w:val="right"/>
                              <w:rPr>
                                <w:rFonts w:ascii="Colosseum Medium" w:hAnsi="Colosseum Medium"/>
                              </w:rPr>
                            </w:pPr>
                            <w:r w:rsidRPr="000E3EDD">
                              <w:rPr>
                                <w:rFonts w:ascii="Colosseum Medium" w:hAnsi="Colosseum Medium"/>
                              </w:rPr>
                              <w:t>Si vous souhaitez intégrer le conseil d’administration, vous devez faire acte de candidature</w:t>
                            </w:r>
                            <w:r>
                              <w:rPr>
                                <w:rFonts w:ascii="Colosseum Medium" w:hAnsi="Colosseum Medium"/>
                              </w:rPr>
                              <w:t xml:space="preserve"> par mail</w:t>
                            </w:r>
                            <w:r w:rsidRPr="000E3EDD">
                              <w:rPr>
                                <w:rFonts w:ascii="Colosseum Medium" w:hAnsi="Colosseum Medium"/>
                              </w:rPr>
                              <w:t xml:space="preserve"> </w:t>
                            </w:r>
                            <w:r>
                              <w:rPr>
                                <w:rFonts w:ascii="Colosseum Medium" w:hAnsi="Colosseum Medium"/>
                              </w:rPr>
                              <w:t xml:space="preserve"> auprès de Jean Louis HAMON,  </w:t>
                            </w:r>
                            <w:r w:rsidRPr="000E3EDD">
                              <w:rPr>
                                <w:rFonts w:ascii="Colosseum Medium" w:hAnsi="Colosseum Medium"/>
                              </w:rPr>
                              <w:t>secrétaire de l’association</w:t>
                            </w:r>
                            <w:r>
                              <w:rPr>
                                <w:rFonts w:ascii="Colosseum Medium" w:hAnsi="Colosseum Medium"/>
                              </w:rPr>
                              <w:t xml:space="preserve"> : hamonjl35@sfr.fr</w:t>
                            </w:r>
                            <w:r w:rsidRPr="000E3EDD">
                              <w:rPr>
                                <w:rFonts w:ascii="Colosseum Medium" w:hAnsi="Colosseum Medium"/>
                              </w:rPr>
                              <w:t>.</w:t>
                            </w:r>
                          </w:p>
                          <w:p w14:paraId="4E52B895" w14:textId="77777777" w:rsidR="005974E5" w:rsidRDefault="005974E5">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left:0;text-align:left;margin-left:62pt;margin-top:601pt;width:282.95pt;height:12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" mv:complextextbox="1" o:allowincell="f" filled="f" stroked="f">
                <v:textbox inset=",0,,0">
                  <w:txbxContent>
                    <w:p w14:paraId="524811E2" w14:textId="45F2E31B" w:rsidR="005974E5" w:rsidRPr="000E3EDD" w:rsidRDefault="005974E5">
                      <w:pPr>
                        <w:jc w:val="right"/>
                        <w:rPr>
                          <w:rFonts w:ascii="Colosseum Medium" w:hAnsi="Colosseum Medium"/>
                        </w:rPr>
                      </w:pPr>
                      <w:r w:rsidRPr="000E3EDD">
                        <w:rPr>
                          <w:rFonts w:ascii="Colosseum Medium" w:hAnsi="Colosseum Medium"/>
                        </w:rPr>
                        <w:t xml:space="preserve">Le document à remplir pour le pouvoir est </w:t>
                      </w:r>
                      <w:r>
                        <w:rPr>
                          <w:rFonts w:ascii="Colosseum Medium" w:hAnsi="Colosseum Medium"/>
                        </w:rPr>
                        <w:t xml:space="preserve">disponible sur le site dans la rubrique document </w:t>
                      </w:r>
                    </w:p>
                    <w:p w14:paraId="0DF5EBAE" w14:textId="65FD4FB2" w:rsidR="005974E5" w:rsidRPr="000E3EDD" w:rsidRDefault="005974E5">
                      <w:pPr>
                        <w:jc w:val="right"/>
                        <w:rPr>
                          <w:rFonts w:ascii="Colosseum Medium" w:hAnsi="Colosseum Medium"/>
                        </w:rPr>
                      </w:pPr>
                      <w:r w:rsidRPr="000E3EDD">
                        <w:rPr>
                          <w:rFonts w:ascii="Colosseum Medium" w:hAnsi="Colosseum Medium"/>
                        </w:rPr>
                        <w:t>Si vous souhaitez intégrer le conseil d’administration, vous devez faire acte de candidature</w:t>
                      </w:r>
                      <w:r>
                        <w:rPr>
                          <w:rFonts w:ascii="Colosseum Medium" w:hAnsi="Colosseum Medium"/>
                        </w:rPr>
                        <w:t xml:space="preserve"> par mail</w:t>
                      </w:r>
                      <w:r w:rsidRPr="000E3EDD">
                        <w:rPr>
                          <w:rFonts w:ascii="Colosseum Medium" w:hAnsi="Colosseum Medium"/>
                        </w:rPr>
                        <w:t xml:space="preserve"> </w:t>
                      </w:r>
                      <w:r>
                        <w:rPr>
                          <w:rFonts w:ascii="Colosseum Medium" w:hAnsi="Colosseum Medium"/>
                        </w:rPr>
                        <w:t xml:space="preserve"> auprès de Jean Louis HAMON,  </w:t>
                      </w:r>
                      <w:r w:rsidRPr="000E3EDD">
                        <w:rPr>
                          <w:rFonts w:ascii="Colosseum Medium" w:hAnsi="Colosseum Medium"/>
                        </w:rPr>
                        <w:t>secrétaire de l’association</w:t>
                      </w:r>
                      <w:r>
                        <w:rPr>
                          <w:rFonts w:ascii="Colosseum Medium" w:hAnsi="Colosseum Medium"/>
                        </w:rPr>
                        <w:t xml:space="preserve"> : hamonjl35@sfr.fr</w:t>
                      </w:r>
                      <w:r w:rsidRPr="000E3EDD">
                        <w:rPr>
                          <w:rFonts w:ascii="Colosseum Medium" w:hAnsi="Colosseum Medium"/>
                        </w:rPr>
                        <w:t>.</w:t>
                      </w:r>
                    </w:p>
                    <w:p w14:paraId="4E52B895" w14:textId="77777777" w:rsidR="005974E5" w:rsidRDefault="005974E5">
                      <w:pPr>
                        <w:jc w:val="right"/>
                      </w:pPr>
                    </w:p>
                  </w:txbxContent>
                </v:textbox>
                <w10:wrap type="tight" anchorx="page" anchory="page"/>
              </v:shape>
            </w:pict>
          </mc:Fallback>
        </mc:AlternateContent>
      </w:r>
      <w:r w:rsidR="00431E47">
        <w:rPr>
          <w:noProof/>
        </w:rPr>
        <mc:AlternateContent>
          <mc:Choice Requires="wps">
            <w:drawing>
              <wp:anchor distT="0" distB="0" distL="114300" distR="114300" simplePos="0" relativeHeight="251700224" behindDoc="0" locked="0" layoutInCell="1" allowOverlap="1" wp14:anchorId="290C5A27" wp14:editId="600A3588">
                <wp:simplePos x="0" y="0"/>
                <wp:positionH relativeFrom="page">
                  <wp:posOffset>787400</wp:posOffset>
                </wp:positionH>
                <wp:positionV relativeFrom="page">
                  <wp:posOffset>3213100</wp:posOffset>
                </wp:positionV>
                <wp:extent cx="3597910" cy="320040"/>
                <wp:effectExtent l="0" t="0" r="0" b="10160"/>
                <wp:wrapTight wrapText="bothSides">
                  <wp:wrapPolygon edited="0">
                    <wp:start x="152" y="0"/>
                    <wp:lineTo x="152" y="20571"/>
                    <wp:lineTo x="21348" y="20571"/>
                    <wp:lineTo x="21348" y="0"/>
                    <wp:lineTo x="152"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393A6D" w14:textId="53C633F5" w:rsidR="005974E5" w:rsidRDefault="005974E5">
                            <w:pPr>
                              <w:pStyle w:val="Titre1"/>
                              <w:jc w:val="right"/>
                            </w:pPr>
                            <w:r>
                              <w:t>QUI EST ELECTEUR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62pt;margin-top:253pt;width:283.3pt;height:25.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Y1+/g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" filled="f" stroked="f">
                <v:textbox inset=",0,,0">
                  <w:txbxContent>
                    <w:p w14:paraId="69393A6D" w14:textId="53C633F5" w:rsidR="005974E5" w:rsidRDefault="005974E5">
                      <w:pPr>
                        <w:pStyle w:val="Titre1"/>
                        <w:jc w:val="right"/>
                      </w:pPr>
                      <w:r>
                        <w:t>QUI EST ELECTEUR</w:t>
                      </w:r>
                    </w:p>
                  </w:txbxContent>
                </v:textbox>
                <w10:wrap type="tight" anchorx="page" anchory="page"/>
              </v:shape>
            </w:pict>
          </mc:Fallback>
        </mc:AlternateContent>
      </w:r>
    </w:p>
    <w:sectPr w:rsidR="00965C8D">
      <w:headerReference w:type="default" r:id="rId17"/>
      <w:foot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B9F24" w14:textId="77777777" w:rsidR="00D56B50" w:rsidRDefault="00D56B50" w:rsidP="00EB22C8">
      <w:pPr>
        <w:spacing w:after="0" w:line="240" w:lineRule="auto"/>
      </w:pPr>
      <w:r>
        <w:separator/>
      </w:r>
    </w:p>
  </w:endnote>
  <w:endnote w:type="continuationSeparator" w:id="0">
    <w:p w14:paraId="5E860175" w14:textId="77777777" w:rsidR="00D56B50" w:rsidRDefault="00D56B50" w:rsidP="00EB2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000001" w:csb1="00000000"/>
  </w:font>
  <w:font w:name="Colosseum Medi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D1CB6" w14:textId="77777777" w:rsidR="005974E5" w:rsidRDefault="005974E5">
    <w:pPr>
      <w:pStyle w:val="Pieddepage"/>
    </w:pPr>
    <w:r>
      <w:rPr>
        <w:noProof/>
      </w:rPr>
      <mc:AlternateContent>
        <mc:Choice Requires="wps">
          <w:drawing>
            <wp:anchor distT="0" distB="0" distL="114300" distR="114300" simplePos="0" relativeHeight="251659264" behindDoc="0" locked="0" layoutInCell="1" allowOverlap="1" wp14:anchorId="46445D21" wp14:editId="47B59F78">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7638C" w14:textId="77777777" w:rsidR="005974E5" w:rsidRDefault="005974E5" w:rsidP="00EB22C8">
                          <w:pPr>
                            <w:pStyle w:val="Pieddepage"/>
                          </w:pPr>
                          <w:r>
                            <w:t xml:space="preserve"> </w:t>
                          </w:r>
                          <w:r>
                            <w:fldChar w:fldCharType="begin"/>
                          </w:r>
                          <w:r>
                            <w:instrText>PAGE  \* MERGEFORMAT</w:instrText>
                          </w:r>
                          <w:r>
                            <w:fldChar w:fldCharType="separate"/>
                          </w:r>
                          <w:r w:rsidR="00D56B50">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7"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inset=",0,,0">
                <w:txbxContent>
                  <w:p w14:paraId="1607638C" w14:textId="77777777" w:rsidR="005974E5" w:rsidRDefault="005974E5" w:rsidP="00EB22C8">
                    <w:pPr>
                      <w:pStyle w:val="Pieddepage"/>
                    </w:pPr>
                    <w:r>
                      <w:t xml:space="preserve"> </w:t>
                    </w:r>
                    <w:r>
                      <w:fldChar w:fldCharType="begin"/>
                    </w:r>
                    <w:r>
                      <w:instrText>PAGE  \* MERGEFORMAT</w:instrText>
                    </w:r>
                    <w:r>
                      <w:fldChar w:fldCharType="separate"/>
                    </w:r>
                    <w:r w:rsidR="00D56B50">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F79D9" w14:textId="77777777" w:rsidR="00D56B50" w:rsidRDefault="00D56B50" w:rsidP="00EB22C8">
      <w:pPr>
        <w:spacing w:after="0" w:line="240" w:lineRule="auto"/>
      </w:pPr>
      <w:r>
        <w:separator/>
      </w:r>
    </w:p>
  </w:footnote>
  <w:footnote w:type="continuationSeparator" w:id="0">
    <w:p w14:paraId="2FFBD2D1" w14:textId="77777777" w:rsidR="00D56B50" w:rsidRDefault="00D56B50" w:rsidP="00EB22C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E61C5" w14:textId="77777777" w:rsidR="005974E5" w:rsidRDefault="005974E5">
    <w:pPr>
      <w:pStyle w:val="En-tte"/>
    </w:pPr>
    <w:r>
      <w:rPr>
        <w:noProof/>
      </w:rPr>
      <mc:AlternateContent>
        <mc:Choice Requires="wps">
          <w:drawing>
            <wp:anchor distT="0" distB="0" distL="114300" distR="114300" simplePos="0" relativeHeight="251660288" behindDoc="0" locked="0" layoutInCell="1" allowOverlap="1" wp14:anchorId="31EE78E5" wp14:editId="24A0C222">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4AB6E8A"/>
    <w:multiLevelType w:val="hybridMultilevel"/>
    <w:tmpl w:val="C9A8A5A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39AF3A99"/>
    <w:multiLevelType w:val="hybridMultilevel"/>
    <w:tmpl w:val="6944CF2C"/>
    <w:lvl w:ilvl="0" w:tplc="62A4C364">
      <w:start w:val="1"/>
      <w:numFmt w:val="bullet"/>
      <w:lvlText w:val="-"/>
      <w:lvlJc w:val="left"/>
      <w:pPr>
        <w:tabs>
          <w:tab w:val="num" w:pos="720"/>
        </w:tabs>
        <w:ind w:left="720" w:hanging="360"/>
      </w:pPr>
      <w:rPr>
        <w:rFonts w:ascii="Trebuchet MS" w:eastAsia="Times New Roman" w:hAnsi="Trebuchet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hyphenationZone w:val="425"/>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A00A2"/>
    <w:rsid w:val="0005412A"/>
    <w:rsid w:val="0007030A"/>
    <w:rsid w:val="00074585"/>
    <w:rsid w:val="000E321C"/>
    <w:rsid w:val="000E3EDD"/>
    <w:rsid w:val="0019471E"/>
    <w:rsid w:val="001952D4"/>
    <w:rsid w:val="00231BE6"/>
    <w:rsid w:val="00276B21"/>
    <w:rsid w:val="003279B2"/>
    <w:rsid w:val="00431E47"/>
    <w:rsid w:val="00446B48"/>
    <w:rsid w:val="005974E5"/>
    <w:rsid w:val="005D1C98"/>
    <w:rsid w:val="006612B2"/>
    <w:rsid w:val="006B56F5"/>
    <w:rsid w:val="00702B42"/>
    <w:rsid w:val="007840A0"/>
    <w:rsid w:val="007C48D5"/>
    <w:rsid w:val="0084142E"/>
    <w:rsid w:val="008E3DAB"/>
    <w:rsid w:val="00907B3A"/>
    <w:rsid w:val="00965C8D"/>
    <w:rsid w:val="00AE6337"/>
    <w:rsid w:val="00B47EAD"/>
    <w:rsid w:val="00B54F09"/>
    <w:rsid w:val="00B90041"/>
    <w:rsid w:val="00BA00A2"/>
    <w:rsid w:val="00D56B50"/>
    <w:rsid w:val="00D76B5C"/>
    <w:rsid w:val="00E700A4"/>
    <w:rsid w:val="00EB22C8"/>
    <w:rsid w:val="00FD7A65"/>
    <w:rsid w:val="00FE1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A72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0"/>
    </w:rPr>
  </w:style>
  <w:style w:type="paragraph" w:styleId="Titre1">
    <w:name w:val="heading 1"/>
    <w:basedOn w:val="Normal"/>
    <w:link w:val="Titre1Car"/>
    <w:uiPriority w:val="9"/>
    <w:qFormat/>
    <w:pPr>
      <w:keepNext/>
      <w:keepLines/>
      <w:spacing w:after="0"/>
      <w:outlineLvl w:val="0"/>
    </w:pPr>
    <w:rPr>
      <w:rFonts w:asciiTheme="majorHAnsi" w:eastAsiaTheme="majorEastAsia" w:hAnsiTheme="majorHAnsi" w:cstheme="majorBidi"/>
      <w:bCs/>
      <w:color w:val="CA3827" w:themeColor="accent1"/>
      <w:sz w:val="36"/>
      <w:szCs w:val="32"/>
    </w:rPr>
  </w:style>
  <w:style w:type="paragraph" w:styleId="Titre2">
    <w:name w:val="heading 2"/>
    <w:basedOn w:val="Normal"/>
    <w:link w:val="Titre2Car"/>
    <w:uiPriority w:val="9"/>
    <w:unhideWhenUsed/>
    <w:qFormat/>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
    <w:qFormat/>
    <w:pPr>
      <w:spacing w:after="0"/>
      <w:jc w:val="center"/>
    </w:pPr>
    <w:rPr>
      <w:color w:val="FFFFFF" w:themeColor="background1"/>
      <w:kern w:val="28"/>
      <w:sz w:val="72"/>
      <w:szCs w:val="72"/>
    </w:rPr>
  </w:style>
  <w:style w:type="character" w:customStyle="1" w:styleId="TitreCar">
    <w:name w:val="Titre Car"/>
    <w:basedOn w:val="Policepardfaut"/>
    <w:link w:val="Titre"/>
    <w:uiPriority w:val="9"/>
    <w:rPr>
      <w:color w:val="FFFFFF" w:themeColor="background1"/>
      <w:kern w:val="28"/>
      <w:sz w:val="72"/>
      <w:szCs w:val="72"/>
    </w:rPr>
  </w:style>
  <w:style w:type="paragraph" w:styleId="Sous-titre">
    <w:name w:val="Subtitle"/>
    <w:basedOn w:val="Normal"/>
    <w:link w:val="Sous-titreCar"/>
    <w:uiPriority w:val="9"/>
    <w:qFormat/>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sz w:val="20"/>
      <w:szCs w:val="20"/>
    </w:rPr>
  </w:style>
  <w:style w:type="character" w:customStyle="1" w:styleId="Titre1Car">
    <w:name w:val="Titre 1 Car"/>
    <w:basedOn w:val="Policepardfaut"/>
    <w:link w:val="Titre1"/>
    <w:uiPriority w:val="9"/>
    <w:rPr>
      <w:rFonts w:asciiTheme="majorHAnsi" w:eastAsiaTheme="majorEastAsia" w:hAnsiTheme="majorHAnsi" w:cstheme="majorBidi"/>
      <w:bCs/>
      <w:color w:val="CA3827" w:themeColor="accent1"/>
      <w:sz w:val="36"/>
      <w:szCs w:val="32"/>
    </w:rPr>
  </w:style>
  <w:style w:type="character" w:customStyle="1" w:styleId="Titre2Car">
    <w:name w:val="Titre 2 Car"/>
    <w:basedOn w:val="Policepardfaut"/>
    <w:link w:val="Titre2"/>
    <w:uiPriority w:val="9"/>
    <w:rPr>
      <w:rFonts w:asciiTheme="majorHAnsi" w:eastAsiaTheme="majorEastAsia" w:hAnsiTheme="majorHAnsi" w:cstheme="majorBidi"/>
      <w:bCs/>
      <w:color w:val="404040" w:themeColor="text1" w:themeTint="BF"/>
      <w:szCs w:val="26"/>
    </w:rPr>
  </w:style>
  <w:style w:type="paragraph" w:styleId="Pieddepage">
    <w:name w:val="footer"/>
    <w:basedOn w:val="Normal"/>
    <w:link w:val="PieddepageCar"/>
    <w:uiPriority w:val="99"/>
    <w:unhideWhenUsed/>
    <w:qFormat/>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ar"/>
    <w:uiPriority w:val="9"/>
    <w:unhideWhenUsed/>
    <w:qFormat/>
    <w:pPr>
      <w:spacing w:after="0" w:line="240" w:lineRule="auto"/>
    </w:pPr>
    <w:rPr>
      <w:rFonts w:ascii="Brush Script MT Italic" w:hAnsi="Brush Script MT Italic"/>
      <w:color w:val="CA3827" w:themeColor="accent1"/>
      <w:sz w:val="72"/>
      <w:szCs w:val="60"/>
    </w:rPr>
  </w:style>
  <w:style w:type="character" w:customStyle="1" w:styleId="SignatureCar">
    <w:name w:val="Signature Car"/>
    <w:basedOn w:val="Policepardfaut"/>
    <w:link w:val="Signature"/>
    <w:uiPriority w:val="9"/>
    <w:rPr>
      <w:rFonts w:ascii="Brush Script MT Italic" w:hAnsi="Brush Script MT Italic"/>
      <w:color w:val="CA3827" w:themeColor="accent1"/>
      <w:sz w:val="72"/>
      <w:szCs w:val="60"/>
    </w:rPr>
  </w:style>
  <w:style w:type="paragraph" w:styleId="Lgende">
    <w:name w:val="caption"/>
    <w:basedOn w:val="Normal"/>
    <w:next w:val="Normal"/>
    <w:uiPriority w:val="9"/>
    <w:qFormat/>
    <w:pPr>
      <w:spacing w:after="0" w:line="264" w:lineRule="auto"/>
    </w:pPr>
    <w:rPr>
      <w:rFonts w:asciiTheme="majorHAnsi" w:hAnsiTheme="majorHAnsi"/>
      <w:bCs/>
      <w:i/>
      <w:color w:val="404040" w:themeColor="text1" w:themeTint="BF"/>
      <w:szCs w:val="18"/>
    </w:rPr>
  </w:style>
  <w:style w:type="character" w:customStyle="1" w:styleId="PieddepageCar">
    <w:name w:val="Pied de page Car"/>
    <w:basedOn w:val="Policepardfaut"/>
    <w:link w:val="Pieddepage"/>
    <w:uiPriority w:val="99"/>
    <w:rPr>
      <w:color w:val="CA3827" w:themeColor="accent1"/>
      <w:sz w:val="18"/>
    </w:rPr>
  </w:style>
  <w:style w:type="paragraph" w:styleId="En-tte">
    <w:name w:val="header"/>
    <w:basedOn w:val="Normal"/>
    <w:link w:val="En-tteCar"/>
    <w:uiPriority w:val="99"/>
    <w:unhideWhenUsed/>
    <w:qFormat/>
    <w:pPr>
      <w:tabs>
        <w:tab w:val="center" w:pos="4320"/>
        <w:tab w:val="right" w:pos="8640"/>
      </w:tabs>
      <w:spacing w:after="0" w:line="240" w:lineRule="auto"/>
    </w:pPr>
    <w:rPr>
      <w:color w:val="CA3827" w:themeColor="accent1"/>
    </w:rPr>
  </w:style>
  <w:style w:type="character" w:customStyle="1" w:styleId="En-tteCar">
    <w:name w:val="En-tête Car"/>
    <w:basedOn w:val="Policepardfaut"/>
    <w:link w:val="En-tte"/>
    <w:uiPriority w:val="99"/>
    <w:rPr>
      <w:color w:val="CA3827"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88" w:lineRule="auto"/>
    </w:pPr>
    <w:rPr>
      <w:sz w:val="20"/>
    </w:rPr>
  </w:style>
  <w:style w:type="paragraph" w:styleId="Titre1">
    <w:name w:val="heading 1"/>
    <w:basedOn w:val="Normal"/>
    <w:link w:val="Titre1Car"/>
    <w:uiPriority w:val="9"/>
    <w:qFormat/>
    <w:pPr>
      <w:keepNext/>
      <w:keepLines/>
      <w:spacing w:after="0"/>
      <w:outlineLvl w:val="0"/>
    </w:pPr>
    <w:rPr>
      <w:rFonts w:asciiTheme="majorHAnsi" w:eastAsiaTheme="majorEastAsia" w:hAnsiTheme="majorHAnsi" w:cstheme="majorBidi"/>
      <w:bCs/>
      <w:color w:val="CA3827" w:themeColor="accent1"/>
      <w:sz w:val="36"/>
      <w:szCs w:val="32"/>
    </w:rPr>
  </w:style>
  <w:style w:type="paragraph" w:styleId="Titre2">
    <w:name w:val="heading 2"/>
    <w:basedOn w:val="Normal"/>
    <w:link w:val="Titre2Car"/>
    <w:uiPriority w:val="9"/>
    <w:unhideWhenUsed/>
    <w:qFormat/>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
    <w:qFormat/>
    <w:pPr>
      <w:spacing w:after="0"/>
      <w:jc w:val="center"/>
    </w:pPr>
    <w:rPr>
      <w:color w:val="FFFFFF" w:themeColor="background1"/>
      <w:kern w:val="28"/>
      <w:sz w:val="72"/>
      <w:szCs w:val="72"/>
    </w:rPr>
  </w:style>
  <w:style w:type="character" w:customStyle="1" w:styleId="TitreCar">
    <w:name w:val="Titre Car"/>
    <w:basedOn w:val="Policepardfaut"/>
    <w:link w:val="Titre"/>
    <w:uiPriority w:val="9"/>
    <w:rPr>
      <w:color w:val="FFFFFF" w:themeColor="background1"/>
      <w:kern w:val="28"/>
      <w:sz w:val="72"/>
      <w:szCs w:val="72"/>
    </w:rPr>
  </w:style>
  <w:style w:type="paragraph" w:styleId="Sous-titre">
    <w:name w:val="Subtitle"/>
    <w:basedOn w:val="Normal"/>
    <w:link w:val="Sous-titreCar"/>
    <w:uiPriority w:val="9"/>
    <w:qFormat/>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sz w:val="20"/>
      <w:szCs w:val="20"/>
    </w:rPr>
  </w:style>
  <w:style w:type="character" w:customStyle="1" w:styleId="Titre1Car">
    <w:name w:val="Titre 1 Car"/>
    <w:basedOn w:val="Policepardfaut"/>
    <w:link w:val="Titre1"/>
    <w:uiPriority w:val="9"/>
    <w:rPr>
      <w:rFonts w:asciiTheme="majorHAnsi" w:eastAsiaTheme="majorEastAsia" w:hAnsiTheme="majorHAnsi" w:cstheme="majorBidi"/>
      <w:bCs/>
      <w:color w:val="CA3827" w:themeColor="accent1"/>
      <w:sz w:val="36"/>
      <w:szCs w:val="32"/>
    </w:rPr>
  </w:style>
  <w:style w:type="character" w:customStyle="1" w:styleId="Titre2Car">
    <w:name w:val="Titre 2 Car"/>
    <w:basedOn w:val="Policepardfaut"/>
    <w:link w:val="Titre2"/>
    <w:uiPriority w:val="9"/>
    <w:rPr>
      <w:rFonts w:asciiTheme="majorHAnsi" w:eastAsiaTheme="majorEastAsia" w:hAnsiTheme="majorHAnsi" w:cstheme="majorBidi"/>
      <w:bCs/>
      <w:color w:val="404040" w:themeColor="text1" w:themeTint="BF"/>
      <w:szCs w:val="26"/>
    </w:rPr>
  </w:style>
  <w:style w:type="paragraph" w:styleId="Pieddepage">
    <w:name w:val="footer"/>
    <w:basedOn w:val="Normal"/>
    <w:link w:val="PieddepageCar"/>
    <w:uiPriority w:val="99"/>
    <w:unhideWhenUsed/>
    <w:qFormat/>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ar"/>
    <w:uiPriority w:val="9"/>
    <w:unhideWhenUsed/>
    <w:qFormat/>
    <w:pPr>
      <w:spacing w:after="0" w:line="240" w:lineRule="auto"/>
    </w:pPr>
    <w:rPr>
      <w:rFonts w:ascii="Brush Script MT Italic" w:hAnsi="Brush Script MT Italic"/>
      <w:color w:val="CA3827" w:themeColor="accent1"/>
      <w:sz w:val="72"/>
      <w:szCs w:val="60"/>
    </w:rPr>
  </w:style>
  <w:style w:type="character" w:customStyle="1" w:styleId="SignatureCar">
    <w:name w:val="Signature Car"/>
    <w:basedOn w:val="Policepardfaut"/>
    <w:link w:val="Signature"/>
    <w:uiPriority w:val="9"/>
    <w:rPr>
      <w:rFonts w:ascii="Brush Script MT Italic" w:hAnsi="Brush Script MT Italic"/>
      <w:color w:val="CA3827" w:themeColor="accent1"/>
      <w:sz w:val="72"/>
      <w:szCs w:val="60"/>
    </w:rPr>
  </w:style>
  <w:style w:type="paragraph" w:styleId="Lgende">
    <w:name w:val="caption"/>
    <w:basedOn w:val="Normal"/>
    <w:next w:val="Normal"/>
    <w:uiPriority w:val="9"/>
    <w:qFormat/>
    <w:pPr>
      <w:spacing w:after="0" w:line="264" w:lineRule="auto"/>
    </w:pPr>
    <w:rPr>
      <w:rFonts w:asciiTheme="majorHAnsi" w:hAnsiTheme="majorHAnsi"/>
      <w:bCs/>
      <w:i/>
      <w:color w:val="404040" w:themeColor="text1" w:themeTint="BF"/>
      <w:szCs w:val="18"/>
    </w:rPr>
  </w:style>
  <w:style w:type="character" w:customStyle="1" w:styleId="PieddepageCar">
    <w:name w:val="Pied de page Car"/>
    <w:basedOn w:val="Policepardfaut"/>
    <w:link w:val="Pieddepage"/>
    <w:uiPriority w:val="99"/>
    <w:rPr>
      <w:color w:val="CA3827" w:themeColor="accent1"/>
      <w:sz w:val="18"/>
    </w:rPr>
  </w:style>
  <w:style w:type="paragraph" w:styleId="En-tte">
    <w:name w:val="header"/>
    <w:basedOn w:val="Normal"/>
    <w:link w:val="En-tteCar"/>
    <w:uiPriority w:val="99"/>
    <w:unhideWhenUsed/>
    <w:qFormat/>
    <w:pPr>
      <w:tabs>
        <w:tab w:val="center" w:pos="4320"/>
        <w:tab w:val="right" w:pos="8640"/>
      </w:tabs>
      <w:spacing w:after="0" w:line="240" w:lineRule="auto"/>
    </w:pPr>
    <w:rPr>
      <w:color w:val="CA3827" w:themeColor="accent1"/>
    </w:rPr>
  </w:style>
  <w:style w:type="character" w:customStyle="1" w:styleId="En-tteCar">
    <w:name w:val="En-tête Car"/>
    <w:basedOn w:val="Policepardfaut"/>
    <w:link w:val="En-tte"/>
    <w:uiPriority w:val="99"/>
    <w:rPr>
      <w:color w:val="CA3827"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Applications:Microsoft%20Office%202011:Office:Media:Mode&#768;les:Affichage%20en%20mode%20Publication:Divers:Infos%20famill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Infos famille.dotx</Template>
  <TotalTime>1</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GIRAUD</dc:creator>
  <cp:keywords/>
  <dc:description/>
  <cp:lastModifiedBy>Fabien</cp:lastModifiedBy>
  <cp:revision>3</cp:revision>
  <cp:lastPrinted>2019-04-24T10:37:00Z</cp:lastPrinted>
  <dcterms:created xsi:type="dcterms:W3CDTF">2019-04-24T10:37:00Z</dcterms:created>
  <dcterms:modified xsi:type="dcterms:W3CDTF">2019-04-24T10:37:00Z</dcterms:modified>
  <cp:category/>
</cp:coreProperties>
</file>